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009F" w:rsidRDefault="00FD009F" w:rsidP="00117A62">
      <w:pPr>
        <w:jc w:val="center"/>
        <w:rPr>
          <w:b/>
        </w:rPr>
      </w:pPr>
      <w:r w:rsidRPr="00117A62">
        <w:rPr>
          <w:b/>
        </w:rPr>
        <w:t>Success for Budding Gardeners</w:t>
      </w:r>
    </w:p>
    <w:p w:rsidR="00FD009F" w:rsidRDefault="00FD009F" w:rsidP="00117A62">
      <w:pPr>
        <w:rPr>
          <w:b/>
        </w:rPr>
      </w:pPr>
      <w:r>
        <w:rPr>
          <w:b/>
        </w:rPr>
        <w:t xml:space="preserve">Head gardeners at </w:t>
      </w:r>
      <w:smartTag w:uri="urn:schemas-microsoft-com:office:smarttags" w:element="City">
        <w:r>
          <w:rPr>
            <w:b/>
          </w:rPr>
          <w:t>Milton</w:t>
        </w:r>
      </w:smartTag>
      <w:r>
        <w:rPr>
          <w:b/>
        </w:rPr>
        <w:t xml:space="preserve"> CE School were delighted to achieve the special ‘site manager’s award’ at the budding gardeners’ competition at RHS Hyde Hall in </w:t>
      </w:r>
      <w:smartTag w:uri="urn:schemas-microsoft-com:office:smarttags" w:element="place">
        <w:r>
          <w:rPr>
            <w:b/>
          </w:rPr>
          <w:t>Essex</w:t>
        </w:r>
      </w:smartTag>
      <w:r>
        <w:rPr>
          <w:b/>
        </w:rPr>
        <w:t xml:space="preserve">. The children took plants they had grown and built a wonderful garden on the theme of ‘Growing to Give’.  Back at school the children  are helping to pilot the ‘foodshare’ project and have dedicated one bed in their allotment to producing food to donate to the local children’s hospice. More information about the project can be found on the website – </w:t>
      </w:r>
      <w:hyperlink r:id="rId4" w:history="1">
        <w:r w:rsidRPr="00FB2494">
          <w:rPr>
            <w:rStyle w:val="Hyperlink"/>
            <w:b/>
          </w:rPr>
          <w:t>http://foodshare.co.uk</w:t>
        </w:r>
      </w:hyperlink>
      <w:r>
        <w:rPr>
          <w:b/>
        </w:rPr>
        <w:t>.</w:t>
      </w:r>
    </w:p>
    <w:p w:rsidR="00FD009F" w:rsidRDefault="00FD009F" w:rsidP="00C60DF0">
      <w:pPr>
        <w:jc w:val="center"/>
        <w:rPr>
          <w:noProof/>
          <w:lang w:eastAsia="en-GB"/>
        </w:rP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i1025" type="#_x0000_t75" style="width:279pt;height:209.25pt;visibility:visible">
            <v:imagedata r:id="rId5" o:title=""/>
          </v:shape>
        </w:pict>
      </w:r>
    </w:p>
    <w:p w:rsidR="00FD009F" w:rsidRPr="00117A62" w:rsidRDefault="00FD009F" w:rsidP="00C60DF0">
      <w:pPr>
        <w:jc w:val="center"/>
        <w:rPr>
          <w:b/>
        </w:rPr>
      </w:pPr>
      <w:r w:rsidRPr="00B9393A">
        <w:rPr>
          <w:noProof/>
          <w:lang w:eastAsia="en-GB"/>
        </w:rPr>
        <w:pict>
          <v:shape id="Picture 7" o:spid="_x0000_i1026" type="#_x0000_t75" style="width:199.5pt;height:266.25pt;visibility:visible">
            <v:imagedata r:id="rId6" o:title=""/>
          </v:shape>
        </w:pict>
      </w:r>
    </w:p>
    <w:sectPr w:rsidR="00FD009F" w:rsidRPr="00117A62" w:rsidSect="007D3F1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17A62"/>
    <w:rsid w:val="000D298A"/>
    <w:rsid w:val="00117A62"/>
    <w:rsid w:val="001622E3"/>
    <w:rsid w:val="003B082D"/>
    <w:rsid w:val="003E161B"/>
    <w:rsid w:val="0042729A"/>
    <w:rsid w:val="0043261D"/>
    <w:rsid w:val="00632510"/>
    <w:rsid w:val="00772392"/>
    <w:rsid w:val="007A1A38"/>
    <w:rsid w:val="007D3F1F"/>
    <w:rsid w:val="009F3BA2"/>
    <w:rsid w:val="00AE6771"/>
    <w:rsid w:val="00B179BD"/>
    <w:rsid w:val="00B6517C"/>
    <w:rsid w:val="00B81F06"/>
    <w:rsid w:val="00B9393A"/>
    <w:rsid w:val="00B95C62"/>
    <w:rsid w:val="00C465E8"/>
    <w:rsid w:val="00C521CD"/>
    <w:rsid w:val="00C60DF0"/>
    <w:rsid w:val="00D702E5"/>
    <w:rsid w:val="00FA6478"/>
    <w:rsid w:val="00FB2494"/>
    <w:rsid w:val="00FD009F"/>
    <w:rsid w:val="00FD5DEC"/>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3F1F"/>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D702E5"/>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hyperlink" Target="http://foodshar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90</Words>
  <Characters>518</Characters>
  <Application>Microsoft Office Outlook</Application>
  <DocSecurity>0</DocSecurity>
  <Lines>0</Lines>
  <Paragraphs>0</Paragraphs>
  <ScaleCrop>false</ScaleCrop>
  <Company>Milton Primary School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Success for Budding Gardeners</dc:title>
  <dc:subject/>
  <dc:creator>Your User Name</dc:creator>
  <cp:keywords/>
  <dc:description/>
  <cp:lastModifiedBy>Milton Primary</cp:lastModifiedBy>
  <cp:revision>2</cp:revision>
  <dcterms:created xsi:type="dcterms:W3CDTF">2010-06-09T12:56:00Z</dcterms:created>
  <dcterms:modified xsi:type="dcterms:W3CDTF">2010-06-09T12:56:00Z</dcterms:modified>
</cp:coreProperties>
</file>